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0B5B3C" w:rsidTr="00E3039F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0B5B3C" w:rsidRPr="00E3039F" w:rsidRDefault="000B5B3C" w:rsidP="00E3039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E3039F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0B5B3C" w:rsidRPr="00E3039F" w:rsidRDefault="000B5B3C" w:rsidP="00E3039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E3039F">
              <w:rPr>
                <w:rFonts w:ascii="Arial" w:hAnsi="Arial" w:cs="Arial"/>
                <w:sz w:val="20"/>
                <w:szCs w:val="20"/>
                <w:rtl/>
              </w:rPr>
              <w:t>‏20 יוני, 2011</w:t>
            </w:r>
          </w:p>
        </w:tc>
      </w:tr>
    </w:tbl>
    <w:p w:rsidR="000B5B3C" w:rsidRDefault="000B5B3C" w:rsidP="00E75D0F">
      <w:pPr>
        <w:bidi/>
        <w:rPr>
          <w:rFonts w:ascii="Arial" w:hAnsi="Arial" w:cs="Arial"/>
          <w:sz w:val="20"/>
          <w:szCs w:val="20"/>
          <w:rtl/>
        </w:rPr>
      </w:pPr>
    </w:p>
    <w:p w:rsidR="000B5B3C" w:rsidRDefault="000B5B3C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0B5B3C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0B5B3C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0B5B3C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0B5B3C" w:rsidRPr="00E75D0F" w:rsidRDefault="000B5B3C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20/6/2011</w:t>
            </w:r>
          </w:p>
        </w:tc>
      </w:tr>
    </w:tbl>
    <w:p w:rsidR="000B5B3C" w:rsidRDefault="000B5B3C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Pr="002A5F9B" w:rsidRDefault="000B5B3C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0B5B3C" w:rsidRDefault="000B5B3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0B5B3C" w:rsidRDefault="000B5B3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421pt;margin-top:2.6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<v:textbox>
              <w:txbxContent>
                <w:p w:rsidR="000B5B3C" w:rsidRPr="004E5FA3" w:rsidRDefault="000B5B3C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0B5B3C" w:rsidRPr="00813E93" w:rsidRDefault="000B5B3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B5B3C" w:rsidRPr="00E75D0F" w:rsidTr="00E75D0F">
        <w:tc>
          <w:tcPr>
            <w:tcW w:w="9178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B5B3C" w:rsidRPr="00E75D0F" w:rsidTr="00E75D0F">
        <w:tc>
          <w:tcPr>
            <w:tcW w:w="9178" w:type="dxa"/>
          </w:tcPr>
          <w:p w:rsidR="000B5B3C" w:rsidRPr="00E75D0F" w:rsidRDefault="000B5B3C" w:rsidP="00C96E0E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הגדלת המחשב לצורך מתן פתרון לבעיית מצוקה במשאבים מצריכה שדרוג של התוכנות למחשב בעל - </w:t>
            </w:r>
            <w:r>
              <w:rPr>
                <w:rFonts w:ascii="Arial" w:hAnsi="Arial" w:cs="Arial"/>
                <w:b/>
                <w:sz w:val="22"/>
                <w:szCs w:val="22"/>
              </w:rPr>
              <w:t>130Mips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93.05pt;margin-top:.8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<v:textbox>
              <w:txbxContent>
                <w:p w:rsidR="000B5B3C" w:rsidRPr="004E5FA3" w:rsidRDefault="000B5B3C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2" o:spid="_x0000_s1028" type="#_x0000_t202" style="position:absolute;left:0;text-align:left;margin-left:387.25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<v:textbox>
              <w:txbxContent>
                <w:p w:rsidR="000B5B3C" w:rsidRPr="004E5FA3" w:rsidRDefault="000B5B3C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0B5B3C" w:rsidRPr="00813E93" w:rsidTr="0008299D">
        <w:tc>
          <w:tcPr>
            <w:tcW w:w="3085" w:type="dxa"/>
          </w:tcPr>
          <w:p w:rsidR="000B5B3C" w:rsidRPr="00813E93" w:rsidRDefault="000B5B3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<v:textbox>
                    <w:txbxContent>
                      <w:p w:rsidR="000B5B3C" w:rsidRPr="004E5FA3" w:rsidRDefault="000B5B3C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B5B3C" w:rsidRPr="00813E93" w:rsidRDefault="000B5B3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B5B3C" w:rsidRPr="00813E93" w:rsidRDefault="000B5B3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0B5B3C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5B3C" w:rsidRPr="00E75D0F" w:rsidRDefault="000B5B3C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0B5B3C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5B3C" w:rsidRPr="00F75D7B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0B5B3C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06.3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<v:textbox>
                    <w:txbxContent>
                      <w:p w:rsidR="000B5B3C" w:rsidRPr="004E5FA3" w:rsidRDefault="000B5B3C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B5B3C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5B3C" w:rsidRPr="00E75D0F" w:rsidRDefault="000B5B3C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tl/>
              </w:rPr>
              <w:t>2,723,100</w:t>
            </w:r>
          </w:p>
        </w:tc>
      </w:tr>
      <w:tr w:rsidR="000B5B3C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5B3C" w:rsidRPr="00E75D0F" w:rsidRDefault="000B5B3C" w:rsidP="001B3A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9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31.12.2011</w:t>
            </w:r>
          </w:p>
        </w:tc>
      </w:tr>
    </w:tbl>
    <w:p w:rsidR="000B5B3C" w:rsidRDefault="000B5B3C" w:rsidP="00E75D0F">
      <w:pPr>
        <w:bidi/>
        <w:rPr>
          <w:rFonts w:ascii="Arial" w:hAnsi="Arial" w:cs="Arial"/>
          <w:bCs/>
          <w:rtl/>
        </w:rPr>
      </w:pPr>
    </w:p>
    <w:p w:rsidR="000B5B3C" w:rsidRPr="00BD3C63" w:rsidRDefault="000B5B3C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0B5B3C" w:rsidRDefault="000B5B3C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B5B3C" w:rsidRPr="00E75D0F" w:rsidTr="00661651">
        <w:tc>
          <w:tcPr>
            <w:tcW w:w="8522" w:type="dxa"/>
          </w:tcPr>
          <w:p w:rsidR="000B5B3C" w:rsidRPr="00E75D0F" w:rsidRDefault="000B5B3C" w:rsidP="00C96E0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 ללא ביצוע פעילות הסבה ארוכה ומורכבת.</w:t>
            </w:r>
          </w:p>
          <w:p w:rsidR="000B5B3C" w:rsidRPr="00E75D0F" w:rsidRDefault="000B5B3C" w:rsidP="00C96E0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Pr="00813E93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0B5B3C" w:rsidRPr="00E75D0F" w:rsidTr="00E75D0F">
        <w:tc>
          <w:tcPr>
            <w:tcW w:w="2698" w:type="dxa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0B5B3C" w:rsidRPr="00E75D0F" w:rsidRDefault="000B5B3C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במינהל תקשוב ומערכות מידע</w:t>
            </w:r>
          </w:p>
        </w:tc>
        <w:tc>
          <w:tcPr>
            <w:tcW w:w="2700" w:type="dxa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0B5B3C" w:rsidRPr="00E75D0F" w:rsidTr="00E75D0F">
        <w:tc>
          <w:tcPr>
            <w:tcW w:w="2698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0B5B3C" w:rsidRPr="00E75D0F" w:rsidRDefault="000B5B3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0B5B3C" w:rsidRDefault="000B5B3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0B5B3C" w:rsidRPr="00813E93" w:rsidRDefault="000B5B3C" w:rsidP="00E75D0F">
      <w:pPr>
        <w:bidi/>
        <w:rPr>
          <w:rtl/>
        </w:rPr>
      </w:pPr>
      <w:r>
        <w:rPr>
          <w:rtl/>
        </w:rPr>
        <w:t xml:space="preserve"> </w:t>
      </w:r>
    </w:p>
    <w:p w:rsidR="000B5B3C" w:rsidRPr="00600A0F" w:rsidRDefault="000B5B3C" w:rsidP="00E75D0F">
      <w:pPr>
        <w:bidi/>
        <w:ind w:left="386"/>
        <w:rPr>
          <w:rFonts w:ascii="Arial" w:hAnsi="Arial" w:cs="Arial"/>
          <w:rtl/>
        </w:rPr>
      </w:pPr>
    </w:p>
    <w:sectPr w:rsidR="000B5B3C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B3C" w:rsidRDefault="000B5B3C">
      <w:r>
        <w:separator/>
      </w:r>
    </w:p>
  </w:endnote>
  <w:endnote w:type="continuationSeparator" w:id="1">
    <w:p w:rsidR="000B5B3C" w:rsidRDefault="000B5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Lucida Sans Unicode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altName w:val=" Helvetica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B3C" w:rsidRDefault="000B5B3C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B5B3C" w:rsidRDefault="000B5B3C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B5B3C" w:rsidRDefault="000B5B3C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B5B3C" w:rsidRPr="000A6440" w:rsidRDefault="000B5B3C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B3C" w:rsidRDefault="000B5B3C">
      <w:r>
        <w:separator/>
      </w:r>
    </w:p>
  </w:footnote>
  <w:footnote w:type="continuationSeparator" w:id="1">
    <w:p w:rsidR="000B5B3C" w:rsidRDefault="000B5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0B5B3C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0B5B3C" w:rsidRDefault="000B5B3C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B5B3C" w:rsidRDefault="000B5B3C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B5B3C" w:rsidRDefault="000B5B3C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0B5B3C" w:rsidRDefault="000B5B3C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ED2BA0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3.25pt;height:47.25pt;visibility:visible">
                <v:imagedata r:id="rId1" o:title=""/>
              </v:shape>
            </w:pict>
          </w:r>
        </w:p>
      </w:tc>
    </w:tr>
  </w:tbl>
  <w:p w:rsidR="000B5B3C" w:rsidRPr="00AA4CCB" w:rsidRDefault="000B5B3C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400B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42A39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BD3C63"/>
    <w:rsid w:val="00C1240F"/>
    <w:rsid w:val="00C15008"/>
    <w:rsid w:val="00C242BE"/>
    <w:rsid w:val="00C26B2E"/>
    <w:rsid w:val="00C449F1"/>
    <w:rsid w:val="00C56261"/>
    <w:rsid w:val="00C7701D"/>
    <w:rsid w:val="00C807AF"/>
    <w:rsid w:val="00C96E0E"/>
    <w:rsid w:val="00CA4871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2BA0"/>
    <w:rsid w:val="00ED6318"/>
    <w:rsid w:val="00ED6D1F"/>
    <w:rsid w:val="00EE0A78"/>
    <w:rsid w:val="00F02D21"/>
    <w:rsid w:val="00F23B12"/>
    <w:rsid w:val="00F35D1E"/>
    <w:rsid w:val="00F4194F"/>
    <w:rsid w:val="00F4368D"/>
    <w:rsid w:val="00F52885"/>
    <w:rsid w:val="00F5681B"/>
    <w:rsid w:val="00F75D7B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5708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5708"/>
    <w:rPr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23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311</Words>
  <Characters>1558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2</cp:revision>
  <cp:lastPrinted>2006-05-04T06:32:00Z</cp:lastPrinted>
  <dcterms:created xsi:type="dcterms:W3CDTF">2011-06-27T12:35:00Z</dcterms:created>
  <dcterms:modified xsi:type="dcterms:W3CDTF">2011-06-27T12:35:00Z</dcterms:modified>
</cp:coreProperties>
</file>